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"/>
        <w:gridCol w:w="130"/>
        <w:gridCol w:w="87"/>
        <w:gridCol w:w="2271"/>
        <w:gridCol w:w="262"/>
        <w:gridCol w:w="263"/>
        <w:gridCol w:w="699"/>
        <w:gridCol w:w="7022"/>
      </w:tblGrid>
      <w:tr w:rsidR="000334C1" w:rsidRPr="00444A5A" w14:paraId="15A49217" w14:textId="77777777" w:rsidTr="000334C1">
        <w:trPr>
          <w:trHeight w:val="540"/>
        </w:trPr>
        <w:tc>
          <w:tcPr>
            <w:tcW w:w="540" w:type="dxa"/>
            <w:gridSpan w:val="3"/>
          </w:tcPr>
          <w:p w14:paraId="1250A94E" w14:textId="77777777" w:rsidR="000334C1" w:rsidRPr="00444A5A" w:rsidRDefault="000334C1"/>
        </w:tc>
        <w:tc>
          <w:tcPr>
            <w:tcW w:w="2340" w:type="dxa"/>
            <w:tcBorders>
              <w:bottom w:val="single" w:sz="4" w:space="0" w:color="FFFFFF" w:themeColor="background1"/>
            </w:tcBorders>
          </w:tcPr>
          <w:p w14:paraId="3B7BE091" w14:textId="7299EB76" w:rsidR="000334C1" w:rsidRPr="001C7F78" w:rsidRDefault="000334C1" w:rsidP="000334C1">
            <w:pPr>
              <w:pStyle w:val="Titre4"/>
              <w:rPr>
                <w:lang w:val="en-US"/>
              </w:rPr>
            </w:pPr>
          </w:p>
        </w:tc>
        <w:tc>
          <w:tcPr>
            <w:tcW w:w="540" w:type="dxa"/>
            <w:gridSpan w:val="2"/>
          </w:tcPr>
          <w:p w14:paraId="1A62DC3E" w14:textId="44718383" w:rsidR="000334C1" w:rsidRPr="001C7F78" w:rsidRDefault="000334C1">
            <w:pPr>
              <w:rPr>
                <w:lang w:val="en-US"/>
              </w:rPr>
            </w:pPr>
          </w:p>
        </w:tc>
        <w:tc>
          <w:tcPr>
            <w:tcW w:w="720" w:type="dxa"/>
            <w:vMerge w:val="restart"/>
          </w:tcPr>
          <w:p w14:paraId="5DA7E786" w14:textId="47C76D0C" w:rsidR="000334C1" w:rsidRPr="001C7F78" w:rsidRDefault="000334C1" w:rsidP="004A28EA">
            <w:pPr>
              <w:rPr>
                <w:lang w:val="en-US"/>
              </w:rPr>
            </w:pPr>
          </w:p>
        </w:tc>
        <w:tc>
          <w:tcPr>
            <w:tcW w:w="7236" w:type="dxa"/>
            <w:vMerge w:val="restart"/>
          </w:tcPr>
          <w:p w14:paraId="0D69F7F1" w14:textId="48AF420C" w:rsidR="000334C1" w:rsidRPr="00444A5A" w:rsidRDefault="0095765F" w:rsidP="002E7306">
            <w:pPr>
              <w:pStyle w:val="Titre"/>
            </w:pPr>
            <w:r w:rsidRPr="00444A5A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739136" behindDoc="1" locked="0" layoutInCell="1" allowOverlap="1" wp14:anchorId="2FA6D7E1" wp14:editId="134E8B01">
                      <wp:simplePos x="0" y="0"/>
                      <wp:positionH relativeFrom="page">
                        <wp:posOffset>-2957222</wp:posOffset>
                      </wp:positionH>
                      <wp:positionV relativeFrom="margin">
                        <wp:posOffset>-1298326</wp:posOffset>
                      </wp:positionV>
                      <wp:extent cx="2669540" cy="13221970"/>
                      <wp:effectExtent l="0" t="0" r="0" b="0"/>
                      <wp:wrapNone/>
                      <wp:docPr id="94" name="Groupe 9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9540" cy="13221970"/>
                                <a:chOff x="0" y="0"/>
                                <a:chExt cx="2668270" cy="13218160"/>
                              </a:xfrm>
                            </wpg:grpSpPr>
                            <wpg:grpSp>
                              <wpg:cNvPr id="12" name="Groupe 12"/>
                              <wpg:cNvGrpSpPr/>
                              <wpg:grpSpPr>
                                <a:xfrm>
                                  <a:off x="0" y="6219825"/>
                                  <a:ext cx="2668270" cy="3912235"/>
                                  <a:chOff x="0" y="0"/>
                                  <a:chExt cx="2668814" cy="3912326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6" name="Groupe 6"/>
                                <wpg:cNvGrpSpPr/>
                                <wpg:grpSpPr>
                                  <a:xfrm>
                                    <a:off x="0" y="1001486"/>
                                    <a:ext cx="2665730" cy="2910840"/>
                                    <a:chOff x="0" y="-110884"/>
                                    <a:chExt cx="2665730" cy="2910855"/>
                                  </a:xfrm>
                                  <a:grpFill/>
                                </wpg:grpSpPr>
                                <wps:wsp>
                                  <wps:cNvPr id="7" name="Rectangle 7"/>
                                  <wps:cNvSpPr/>
                                  <wps:spPr>
                                    <a:xfrm>
                                      <a:off x="0" y="-110884"/>
                                      <a:ext cx="2665730" cy="1905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" name="Triangle 8"/>
                                  <wps:cNvSpPr/>
                                  <wps:spPr>
                                    <a:xfrm rot="10800000">
                                      <a:off x="0" y="1794131"/>
                                      <a:ext cx="2665730" cy="100584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" name="Triangle rectangle 10"/>
                                <wps:cNvSpPr/>
                                <wps:spPr>
                                  <a:xfrm>
                                    <a:off x="0" y="0"/>
                                    <a:ext cx="1333500" cy="1005840"/>
                                  </a:xfrm>
                                  <a:prstGeom prst="rt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Triangle rectangle 11"/>
                                <wps:cNvSpPr/>
                                <wps:spPr>
                                  <a:xfrm flipH="1">
                                    <a:off x="1335314" y="0"/>
                                    <a:ext cx="1333500" cy="1005840"/>
                                  </a:xfrm>
                                  <a:prstGeom prst="rt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" name="Groupe 19"/>
                              <wpg:cNvGrpSpPr/>
                              <wpg:grpSpPr>
                                <a:xfrm>
                                  <a:off x="0" y="9305925"/>
                                  <a:ext cx="2668270" cy="3912235"/>
                                  <a:chOff x="0" y="0"/>
                                  <a:chExt cx="2668814" cy="3912326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0" name="Groupe 20"/>
                                <wpg:cNvGrpSpPr/>
                                <wpg:grpSpPr>
                                  <a:xfrm>
                                    <a:off x="0" y="1001486"/>
                                    <a:ext cx="2665730" cy="2910840"/>
                                    <a:chOff x="0" y="-110884"/>
                                    <a:chExt cx="2665730" cy="2910855"/>
                                  </a:xfrm>
                                  <a:grpFill/>
                                </wpg:grpSpPr>
                                <wps:wsp>
                                  <wps:cNvPr id="21" name="Rectangle 21"/>
                                  <wps:cNvSpPr/>
                                  <wps:spPr>
                                    <a:xfrm>
                                      <a:off x="0" y="-110884"/>
                                      <a:ext cx="2665730" cy="1905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6D1AB5" w14:textId="25595D50" w:rsidR="00F7516F" w:rsidRDefault="00F7516F" w:rsidP="00F7516F">
                                        <w:pPr>
                                          <w:jc w:val="center"/>
                                          <w:rPr>
                                            <w:rFonts w:ascii="Algerian" w:hAnsi="Algerian"/>
                                            <w:lang w:val="fr-FR"/>
                                          </w:rPr>
                                        </w:pPr>
                                        <w:r w:rsidRPr="00F7516F">
                                          <w:rPr>
                                            <w:rFonts w:ascii="Algerian" w:hAnsi="Algerian"/>
                                            <w:lang w:val="fr-FR"/>
                                          </w:rPr>
                                          <w:t>LANGUES</w:t>
                                        </w:r>
                                      </w:p>
                                      <w:p w14:paraId="07FFAC3E" w14:textId="77777777" w:rsidR="00F7516F" w:rsidRPr="001A7CCA" w:rsidRDefault="00F7516F" w:rsidP="00F7516F">
                                        <w:pPr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 w:rsidRPr="001A7CCA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>Français :</w:t>
                                        </w:r>
                                        <w:r w:rsidRPr="001A7CCA">
                                          <w:rPr>
                                            <w:i/>
                                            <w:iCs/>
                                          </w:rPr>
                                          <w:t xml:space="preserve"> Langue maternelle</w:t>
                                        </w:r>
                                      </w:p>
                                      <w:p w14:paraId="767F8D07" w14:textId="4842FD65" w:rsidR="00F7516F" w:rsidRPr="001A7CCA" w:rsidRDefault="00F7516F" w:rsidP="00F7516F">
                                        <w:pPr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 w:rsidRPr="001A7CCA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>Anglais :</w:t>
                                        </w:r>
                                        <w:r w:rsidRPr="001A7CCA">
                                          <w:rPr>
                                            <w:i/>
                                            <w:iCs/>
                                          </w:rPr>
                                          <w:t xml:space="preserve"> Courant</w:t>
                                        </w:r>
                                      </w:p>
                                      <w:p w14:paraId="705D92A3" w14:textId="165242D3" w:rsidR="00F7516F" w:rsidRPr="00F7516F" w:rsidRDefault="00F7516F" w:rsidP="00F7516F">
                                        <w:pPr>
                                          <w:jc w:val="center"/>
                                          <w:rPr>
                                            <w:rFonts w:ascii="Algerian" w:hAnsi="Algerian"/>
                                            <w:lang w:val="fr-FR"/>
                                          </w:rPr>
                                        </w:pPr>
                                        <w:r w:rsidRPr="001A7CCA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>Espagnol :</w:t>
                                        </w:r>
                                        <w:r w:rsidRPr="001A7CCA">
                                          <w:rPr>
                                            <w:i/>
                                            <w:iCs/>
                                          </w:rPr>
                                          <w:t xml:space="preserve"> Intermédiaire</w:t>
                                        </w:r>
                                      </w:p>
                                      <w:p w14:paraId="4EB93747" w14:textId="328A85BF" w:rsidR="00F7516F" w:rsidRDefault="00F7516F" w:rsidP="00F7516F">
                                        <w:pPr>
                                          <w:jc w:val="center"/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  <w:p w14:paraId="0739B9E5" w14:textId="4C9D40EF" w:rsidR="00F7516F" w:rsidRDefault="00F7516F" w:rsidP="00F7516F">
                                        <w:pPr>
                                          <w:jc w:val="center"/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  <w:p w14:paraId="47D0FA40" w14:textId="371D3288" w:rsidR="00F7516F" w:rsidRDefault="00F7516F" w:rsidP="00F7516F">
                                        <w:pPr>
                                          <w:jc w:val="center"/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  <w:p w14:paraId="7628579B" w14:textId="04B5CB1A" w:rsidR="00F7516F" w:rsidRDefault="00F7516F" w:rsidP="00F7516F">
                                        <w:pPr>
                                          <w:jc w:val="center"/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  <w:p w14:paraId="4D3D463D" w14:textId="77777777" w:rsidR="00F7516F" w:rsidRPr="00F7516F" w:rsidRDefault="00F7516F" w:rsidP="00F7516F">
                                        <w:pPr>
                                          <w:jc w:val="center"/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" name="Triangle 22"/>
                                  <wps:cNvSpPr/>
                                  <wps:spPr>
                                    <a:xfrm rot="10800000">
                                      <a:off x="0" y="1794131"/>
                                      <a:ext cx="2665730" cy="100584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" name="Triangle rectangle 23"/>
                                <wps:cNvSpPr/>
                                <wps:spPr>
                                  <a:xfrm>
                                    <a:off x="0" y="0"/>
                                    <a:ext cx="1333500" cy="1005840"/>
                                  </a:xfrm>
                                  <a:prstGeom prst="rt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Triangle rectangle 24"/>
                                <wps:cNvSpPr/>
                                <wps:spPr>
                                  <a:xfrm flipH="1">
                                    <a:off x="1335314" y="0"/>
                                    <a:ext cx="1333500" cy="1005840"/>
                                  </a:xfrm>
                                  <a:prstGeom prst="rt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8" name="Groupe 78"/>
                              <wpg:cNvGrpSpPr/>
                              <wpg:grpSpPr>
                                <a:xfrm>
                                  <a:off x="0" y="3114675"/>
                                  <a:ext cx="2665095" cy="3912235"/>
                                  <a:chOff x="0" y="0"/>
                                  <a:chExt cx="2665730" cy="3912326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79" name="Groupe 79"/>
                                <wpg:cNvGrpSpPr/>
                                <wpg:grpSpPr>
                                  <a:xfrm>
                                    <a:off x="0" y="1001486"/>
                                    <a:ext cx="2665730" cy="2910840"/>
                                    <a:chOff x="0" y="-110884"/>
                                    <a:chExt cx="2665730" cy="2910855"/>
                                  </a:xfrm>
                                  <a:grpFill/>
                                </wpg:grpSpPr>
                                <wps:wsp>
                                  <wps:cNvPr id="81" name="Rectangle 81"/>
                                  <wps:cNvSpPr/>
                                  <wps:spPr>
                                    <a:xfrm>
                                      <a:off x="0" y="-110884"/>
                                      <a:ext cx="2665730" cy="1905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Triangle 34"/>
                                  <wps:cNvSpPr/>
                                  <wps:spPr>
                                    <a:xfrm rot="10800000">
                                      <a:off x="0" y="1794131"/>
                                      <a:ext cx="2665730" cy="100584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3" name="Triangle rectangle 83"/>
                                <wps:cNvSpPr/>
                                <wps:spPr>
                                  <a:xfrm>
                                    <a:off x="0" y="0"/>
                                    <a:ext cx="1333500" cy="1005840"/>
                                  </a:xfrm>
                                  <a:prstGeom prst="rt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Triangle rectangle 87"/>
                                <wps:cNvSpPr/>
                                <wps:spPr>
                                  <a:xfrm flipH="1">
                                    <a:off x="1330728" y="0"/>
                                    <a:ext cx="1333500" cy="1005840"/>
                                  </a:xfrm>
                                  <a:prstGeom prst="rt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8" name="Groupe 88"/>
                              <wpg:cNvGrpSpPr/>
                              <wpg:grpSpPr>
                                <a:xfrm>
                                  <a:off x="0" y="0"/>
                                  <a:ext cx="2668270" cy="3912235"/>
                                  <a:chOff x="0" y="0"/>
                                  <a:chExt cx="2668814" cy="3912326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89" name="Groupe 89"/>
                                <wpg:cNvGrpSpPr/>
                                <wpg:grpSpPr>
                                  <a:xfrm>
                                    <a:off x="0" y="882890"/>
                                    <a:ext cx="2665730" cy="3029436"/>
                                    <a:chOff x="0" y="-229481"/>
                                    <a:chExt cx="2665730" cy="3029452"/>
                                  </a:xfrm>
                                  <a:grpFill/>
                                </wpg:grpSpPr>
                                <wps:wsp>
                                  <wps:cNvPr id="90" name="Rectangle 90"/>
                                  <wps:cNvSpPr/>
                                  <wps:spPr>
                                    <a:xfrm>
                                      <a:off x="0" y="-229481"/>
                                      <a:ext cx="2665730" cy="202359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" name="Triangle 74"/>
                                  <wps:cNvSpPr/>
                                  <wps:spPr>
                                    <a:xfrm rot="10800000">
                                      <a:off x="0" y="1794131"/>
                                      <a:ext cx="2665730" cy="100584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2" name="Triangle rectangle 92"/>
                                <wps:cNvSpPr/>
                                <wps:spPr>
                                  <a:xfrm>
                                    <a:off x="0" y="0"/>
                                    <a:ext cx="1333500" cy="1005840"/>
                                  </a:xfrm>
                                  <a:prstGeom prst="rt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" name="Triangle rectangle 93"/>
                                <wps:cNvSpPr/>
                                <wps:spPr>
                                  <a:xfrm flipH="1">
                                    <a:off x="1335314" y="0"/>
                                    <a:ext cx="1333500" cy="1005840"/>
                                  </a:xfrm>
                                  <a:prstGeom prst="rt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A6D7E1" id="Groupe 94" o:spid="_x0000_s1026" alt="&quot;&quot;" style="position:absolute;margin-left:-232.85pt;margin-top:-102.25pt;width:210.2pt;height:1041.1pt;z-index:-251577344;mso-position-horizontal-relative:page;mso-position-vertical-relative:margin;mso-width-relative:margin;mso-height-relative:margin" coordsize="26682,13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">
                      <v:group id="Groupe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group id="Groupe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rect id="Rectangle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Triangle 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      </v:group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Triangle rectangle 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      <v:shape id="Triangle rectangle 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      </v:group>
                      <v:group id="Groupe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group id="Groupe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rect id="Rectangle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>
                            <v:textbox>
                              <w:txbxContent>
                                <w:p w14:paraId="096D1AB5" w14:textId="25595D50" w:rsidR="00F7516F" w:rsidRDefault="00F7516F" w:rsidP="00F7516F">
                                  <w:pPr>
                                    <w:jc w:val="center"/>
                                    <w:rPr>
                                      <w:rFonts w:ascii="Algerian" w:hAnsi="Algerian"/>
                                      <w:lang w:val="fr-FR"/>
                                    </w:rPr>
                                  </w:pPr>
                                  <w:r w:rsidRPr="00F7516F">
                                    <w:rPr>
                                      <w:rFonts w:ascii="Algerian" w:hAnsi="Algerian"/>
                                      <w:lang w:val="fr-FR"/>
                                    </w:rPr>
                                    <w:t>LANGUES</w:t>
                                  </w:r>
                                </w:p>
                                <w:p w14:paraId="07FFAC3E" w14:textId="77777777" w:rsidR="00F7516F" w:rsidRPr="001A7CCA" w:rsidRDefault="00F7516F" w:rsidP="00F7516F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1A7CCA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Français :</w:t>
                                  </w:r>
                                  <w:r w:rsidRPr="001A7CCA">
                                    <w:rPr>
                                      <w:i/>
                                      <w:iCs/>
                                    </w:rPr>
                                    <w:t xml:space="preserve"> Langue maternelle</w:t>
                                  </w:r>
                                </w:p>
                                <w:p w14:paraId="767F8D07" w14:textId="4842FD65" w:rsidR="00F7516F" w:rsidRPr="001A7CCA" w:rsidRDefault="00F7516F" w:rsidP="00F7516F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1A7CCA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Anglais :</w:t>
                                  </w:r>
                                  <w:r w:rsidRPr="001A7CCA">
                                    <w:rPr>
                                      <w:i/>
                                      <w:iCs/>
                                    </w:rPr>
                                    <w:t xml:space="preserve"> Courant</w:t>
                                  </w:r>
                                </w:p>
                                <w:p w14:paraId="705D92A3" w14:textId="165242D3" w:rsidR="00F7516F" w:rsidRPr="00F7516F" w:rsidRDefault="00F7516F" w:rsidP="00F7516F">
                                  <w:pPr>
                                    <w:jc w:val="center"/>
                                    <w:rPr>
                                      <w:rFonts w:ascii="Algerian" w:hAnsi="Algerian"/>
                                      <w:lang w:val="fr-FR"/>
                                    </w:rPr>
                                  </w:pPr>
                                  <w:r w:rsidRPr="001A7CCA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Espagnol :</w:t>
                                  </w:r>
                                  <w:r w:rsidRPr="001A7CCA">
                                    <w:rPr>
                                      <w:i/>
                                      <w:iCs/>
                                    </w:rPr>
                                    <w:t xml:space="preserve"> Intermédiaire</w:t>
                                  </w:r>
                                </w:p>
                                <w:p w14:paraId="4EB93747" w14:textId="328A85BF" w:rsidR="00F7516F" w:rsidRDefault="00F7516F" w:rsidP="00F7516F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0739B9E5" w14:textId="4C9D40EF" w:rsidR="00F7516F" w:rsidRDefault="00F7516F" w:rsidP="00F7516F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47D0FA40" w14:textId="371D3288" w:rsidR="00F7516F" w:rsidRDefault="00F7516F" w:rsidP="00F7516F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7628579B" w14:textId="04B5CB1A" w:rsidR="00F7516F" w:rsidRDefault="00F7516F" w:rsidP="00F7516F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4D3D463D" w14:textId="77777777" w:rsidR="00F7516F" w:rsidRPr="00F7516F" w:rsidRDefault="00F7516F" w:rsidP="00F7516F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shape id="Triangle 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      </v:group>
                        <v:shape id="Triangle rectangle 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      <v:shape id="Triangle rectangle 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      </v:group>
                      <v:group id="Groupe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v:group id="Groupe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<v:rect id="Rectangle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      <v:shape id="Triangle 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      </v:group>
                        <v:shape id="Triangle rectangle 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      <v:shape id="Triangle rectangle 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      </v:group>
                      <v:group id="Groupe 88" o:spid="_x0000_s1045" style="position:absolute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group id="Groupe 89" o:spid="_x0000_s1046" style="position:absolute;top:8828;width:26657;height:30295" coordorigin=",-2294" coordsize="26657,3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rect id="Rectangle 90" o:spid="_x0000_s1047" style="position:absolute;top:-2294;width:26657;height:20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" filled="f" stroked="f" strokeweight="1pt"/>
                          <v:shape id="Triangle 74" o:spid="_x0000_s1048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" filled="f" stroked="f" strokeweight="1pt"/>
                        </v:group>
                        <v:shape id="Triangle rectangle 92" o:spid="_x0000_s1049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8VT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zCdw+5J+gFz9AQAA//8DAFBLAQItABQABgAIAAAAIQDb4fbL7gAAAIUBAAATAAAAAAAAAAAA&#10;AAAAAAAAAABbQ29udGVudF9UeXBlc10ueG1sUEsBAi0AFAAGAAgAAAAhAFr0LFu/AAAAFQEAAAsA&#10;AAAAAAAAAAAAAAAAHwEAAF9yZWxzLy5yZWxzUEsBAi0AFAAGAAgAAAAhAIsHxVPEAAAA2wAAAA8A&#10;AAAAAAAAAAAAAAAABwIAAGRycy9kb3ducmV2LnhtbFBLBQYAAAAAAwADALcAAAD4AgAAAAA=&#10;" filled="f" stroked="f" strokeweight="1pt"/>
                        <v:shape id="Triangle rectangle 93" o:spid="_x0000_s1050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" filled="f" stroked="f" strokeweight="1pt"/>
                      </v:group>
                      <w10:wrap anchorx="page" anchory="margin"/>
                    </v:group>
                  </w:pict>
                </mc:Fallback>
              </mc:AlternateContent>
            </w:r>
            <w:r w:rsidR="00905782">
              <w:t>celina diop</w:t>
            </w:r>
          </w:p>
          <w:p w14:paraId="3559A07C" w14:textId="3C2BA338" w:rsidR="000334C1" w:rsidRPr="00444A5A" w:rsidRDefault="00905782" w:rsidP="002E7306">
            <w:pPr>
              <w:pStyle w:val="Sous-titre"/>
            </w:pPr>
            <w:r>
              <w:t>teleconseillere</w:t>
            </w:r>
          </w:p>
          <w:p w14:paraId="3E240C7B" w14:textId="77777777" w:rsidR="00F7516F" w:rsidRDefault="00891FAE" w:rsidP="00EC0F79">
            <w:pPr>
              <w:pStyle w:val="Titre1"/>
              <w:rPr>
                <w:rFonts w:ascii="Algerian" w:hAnsi="Algerian"/>
              </w:rPr>
            </w:pPr>
            <w:sdt>
              <w:sdtPr>
                <w:rPr>
                  <w:rFonts w:ascii="Algerian" w:hAnsi="Algerian"/>
                </w:rPr>
                <w:id w:val="2074003189"/>
                <w:placeholder>
                  <w:docPart w:val="AF58667DC63143DF86C1E1E961CB0402"/>
                </w:placeholder>
                <w:temporary/>
                <w:showingPlcHdr/>
                <w15:appearance w15:val="hidden"/>
              </w:sdtPr>
              <w:sdtEndPr/>
              <w:sdtContent>
                <w:r w:rsidR="000334C1" w:rsidRPr="00086AA4">
                  <w:rPr>
                    <w:rFonts w:ascii="Algerian" w:hAnsi="Algerian"/>
                    <w:lang w:bidi="fr-FR"/>
                  </w:rPr>
                  <w:t>Objectif</w:t>
                </w:r>
              </w:sdtContent>
            </w:sdt>
          </w:p>
          <w:p w14:paraId="1878F718" w14:textId="31090B9C" w:rsidR="000334C1" w:rsidRPr="00F7516F" w:rsidRDefault="00732F1A" w:rsidP="00EC0F79">
            <w:pPr>
              <w:pStyle w:val="Titre1"/>
              <w:rPr>
                <w:rFonts w:ascii="Algerian" w:hAnsi="Algerian"/>
              </w:rPr>
            </w:pPr>
            <w:r w:rsidRPr="00732F1A">
              <w:rPr>
                <w:rFonts w:ascii="Segoe UI" w:hAnsi="Segoe UI" w:cs="Segoe UI"/>
                <w:color w:val="0F0F0F"/>
                <w:sz w:val="22"/>
                <w:szCs w:val="22"/>
              </w:rPr>
              <w:t>Téléconseillère motivée avec [nombre d'années d'expérience] d'expérience dans le domaine, possédant d'excellentes compétences en communication et une forte orientation client. Cherche à contribuer au succès de votre entreprise en offrant un service client exceptionnel.</w:t>
            </w:r>
            <w:r>
              <w:t xml:space="preserve"> </w:t>
            </w:r>
            <w:r w:rsidRPr="00086AA4">
              <w:rPr>
                <w:rFonts w:ascii="Algerian" w:hAnsi="Algerian"/>
              </w:rPr>
              <w:t xml:space="preserve">EXPERIENCE </w:t>
            </w:r>
          </w:p>
          <w:p w14:paraId="3144F3ED" w14:textId="77777777" w:rsidR="00732F1A" w:rsidRPr="00E2178D" w:rsidRDefault="00732F1A" w:rsidP="00732F1A">
            <w:r w:rsidRPr="00E2178D">
              <w:rPr>
                <w:b/>
                <w:bCs/>
              </w:rPr>
              <w:t>Téléconseillère | [Nom de l'Entreprise] | [Ville, Pays] | [Mois/Année de début - Mois/Année de fin]</w:t>
            </w:r>
          </w:p>
          <w:p w14:paraId="3D4E9414" w14:textId="77777777" w:rsidR="00732F1A" w:rsidRPr="00E2178D" w:rsidRDefault="00732F1A" w:rsidP="00732F1A">
            <w:pPr>
              <w:numPr>
                <w:ilvl w:val="0"/>
                <w:numId w:val="6"/>
              </w:numPr>
            </w:pPr>
            <w:r w:rsidRPr="00E2178D">
              <w:t>Gestion des appels entrants et sortants pour fournir des informations aux clients et résoudre leurs problèmes.</w:t>
            </w:r>
          </w:p>
          <w:p w14:paraId="4635C78B" w14:textId="77777777" w:rsidR="00732F1A" w:rsidRPr="00E2178D" w:rsidRDefault="00732F1A" w:rsidP="00732F1A">
            <w:r w:rsidRPr="00E2178D">
              <w:rPr>
                <w:b/>
                <w:bCs/>
              </w:rPr>
              <w:t>Téléconseillère Junior | [Nom de l'Entreprise] | [Ville, Pays] | [Mois/Année de début - Mois/Année de fin]</w:t>
            </w:r>
          </w:p>
          <w:p w14:paraId="18350CD2" w14:textId="77777777" w:rsidR="00732F1A" w:rsidRPr="00E2178D" w:rsidRDefault="00732F1A" w:rsidP="00732F1A">
            <w:pPr>
              <w:numPr>
                <w:ilvl w:val="0"/>
                <w:numId w:val="7"/>
              </w:numPr>
            </w:pPr>
            <w:r w:rsidRPr="00E2178D">
              <w:t>Formation sur les techniques de communication et les procédures de service à la clientèle.</w:t>
            </w:r>
          </w:p>
          <w:p w14:paraId="381B4F2C" w14:textId="7FDDD8C9" w:rsidR="000334C1" w:rsidRDefault="00732F1A" w:rsidP="00732F1A">
            <w:pPr>
              <w:numPr>
                <w:ilvl w:val="0"/>
                <w:numId w:val="7"/>
              </w:numPr>
            </w:pPr>
            <w:r w:rsidRPr="00E2178D">
              <w:t>Réception et gestion des appels de manière efficace et professionnelle.</w:t>
            </w:r>
          </w:p>
          <w:p w14:paraId="7CD2A54E" w14:textId="12717719" w:rsidR="00732F1A" w:rsidRPr="00086AA4" w:rsidRDefault="00086AA4" w:rsidP="00086AA4">
            <w:pPr>
              <w:pStyle w:val="Titre1"/>
              <w:rPr>
                <w:rFonts w:ascii="Algerian" w:hAnsi="Algerian"/>
              </w:rPr>
            </w:pPr>
            <w:r w:rsidRPr="00086AA4">
              <w:rPr>
                <w:rFonts w:ascii="Algerian" w:hAnsi="Algerian"/>
              </w:rPr>
              <w:t>FORMATIONS</w:t>
            </w:r>
          </w:p>
          <w:p w14:paraId="159979A4" w14:textId="77777777" w:rsidR="00732F1A" w:rsidRPr="003A2E2B" w:rsidRDefault="00732F1A" w:rsidP="00732F1A">
            <w:r w:rsidRPr="003A2E2B">
              <w:rPr>
                <w:b/>
                <w:bCs/>
              </w:rPr>
              <w:t>Diplôme en [Votre Domaine d'Études]</w:t>
            </w:r>
          </w:p>
          <w:p w14:paraId="3BDC4C64" w14:textId="77777777" w:rsidR="00732F1A" w:rsidRPr="003A2E2B" w:rsidRDefault="00732F1A" w:rsidP="00732F1A">
            <w:pPr>
              <w:numPr>
                <w:ilvl w:val="0"/>
                <w:numId w:val="8"/>
              </w:numPr>
            </w:pPr>
            <w:r w:rsidRPr="003A2E2B">
              <w:rPr>
                <w:i/>
                <w:iCs/>
              </w:rPr>
              <w:t>Nom de l'Institution</w:t>
            </w:r>
            <w:r w:rsidRPr="003A2E2B">
              <w:t xml:space="preserve"> | </w:t>
            </w:r>
            <w:r w:rsidRPr="003A2E2B">
              <w:rPr>
                <w:i/>
                <w:iCs/>
              </w:rPr>
              <w:t>Ville, Pays</w:t>
            </w:r>
            <w:r w:rsidRPr="003A2E2B">
              <w:t xml:space="preserve"> | </w:t>
            </w:r>
            <w:r w:rsidRPr="003A2E2B">
              <w:rPr>
                <w:i/>
                <w:iCs/>
              </w:rPr>
              <w:t>Mois/Année de début - Mois/Année de fin</w:t>
            </w:r>
          </w:p>
          <w:p w14:paraId="0D6B5A91" w14:textId="77777777" w:rsidR="00732F1A" w:rsidRPr="003A2E2B" w:rsidRDefault="00732F1A" w:rsidP="00732F1A">
            <w:r w:rsidRPr="003A2E2B">
              <w:rPr>
                <w:b/>
                <w:bCs/>
              </w:rPr>
              <w:t>Certificat en Service à la Clientèle et Communication</w:t>
            </w:r>
          </w:p>
          <w:p w14:paraId="3F173DCA" w14:textId="1BBC97CD" w:rsidR="000334C1" w:rsidRPr="00444A5A" w:rsidRDefault="00732F1A" w:rsidP="00D95726">
            <w:pPr>
              <w:numPr>
                <w:ilvl w:val="0"/>
                <w:numId w:val="9"/>
              </w:numPr>
            </w:pPr>
            <w:r w:rsidRPr="003A2E2B">
              <w:rPr>
                <w:i/>
                <w:iCs/>
              </w:rPr>
              <w:t>Nom de l'Institution de Formation</w:t>
            </w:r>
            <w:r w:rsidRPr="003A2E2B">
              <w:t xml:space="preserve"> | </w:t>
            </w:r>
            <w:r w:rsidRPr="003A2E2B">
              <w:rPr>
                <w:i/>
                <w:iCs/>
              </w:rPr>
              <w:t>Ville, Pays</w:t>
            </w:r>
            <w:r w:rsidRPr="003A2E2B">
              <w:t xml:space="preserve"> | </w:t>
            </w:r>
            <w:r w:rsidRPr="003A2E2B">
              <w:rPr>
                <w:i/>
                <w:iCs/>
              </w:rPr>
              <w:t>Mois/Année de début - Mois/Année de fin</w:t>
            </w:r>
          </w:p>
          <w:sdt>
            <w:sdtPr>
              <w:rPr>
                <w:rFonts w:ascii="Algerian" w:hAnsi="Algerian"/>
              </w:rPr>
              <w:id w:val="-517156477"/>
              <w:placeholder>
                <w:docPart w:val="5867A7AB901A493F962AD5C4421479FF"/>
              </w:placeholder>
              <w:temporary/>
              <w:showingPlcHdr/>
              <w15:appearance w15:val="hidden"/>
            </w:sdtPr>
            <w:sdtEndPr/>
            <w:sdtContent>
              <w:p w14:paraId="79AA3C4E" w14:textId="77777777" w:rsidR="000334C1" w:rsidRPr="00086AA4" w:rsidRDefault="000334C1" w:rsidP="00D95726">
                <w:pPr>
                  <w:pStyle w:val="Titre1"/>
                  <w:rPr>
                    <w:rFonts w:ascii="Algerian" w:hAnsi="Algerian"/>
                  </w:rPr>
                </w:pPr>
                <w:r w:rsidRPr="00086AA4">
                  <w:rPr>
                    <w:rFonts w:ascii="Algerian" w:hAnsi="Algerian"/>
                    <w:lang w:bidi="fr-FR"/>
                  </w:rPr>
                  <w:t>Compétences</w:t>
                </w:r>
              </w:p>
            </w:sdtContent>
          </w:sdt>
          <w:p w14:paraId="12D878F2" w14:textId="77777777" w:rsidR="000334C1" w:rsidRPr="00444A5A" w:rsidRDefault="000334C1" w:rsidP="00EC0F79">
            <w:r w:rsidRPr="00444A5A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64C35622" wp14:editId="34CC4698">
                      <wp:extent cx="4552950" cy="933450"/>
                      <wp:effectExtent l="0" t="0" r="0" b="0"/>
                      <wp:docPr id="3" name="Group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2950" cy="933450"/>
                                <a:chOff x="0" y="0"/>
                                <a:chExt cx="4552950" cy="933450"/>
                              </a:xfrm>
                            </wpg:grpSpPr>
                            <wps:wsp>
                              <wps:cNvPr id="64" name="Zone de texte 64"/>
                              <wps:cNvSpPr txBox="1"/>
                              <wps:spPr>
                                <a:xfrm>
                                  <a:off x="2028752" y="0"/>
                                  <a:ext cx="2524198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18BA39" w14:textId="77777777" w:rsidR="00732F1A" w:rsidRPr="00E2178D" w:rsidRDefault="00732F1A" w:rsidP="00732F1A">
                                    <w:pPr>
                                      <w:numPr>
                                        <w:ilvl w:val="0"/>
                                        <w:numId w:val="5"/>
                                      </w:numPr>
                                    </w:pPr>
                                    <w:r w:rsidRPr="00E2178D">
                                      <w:t>Service à la clientèle</w:t>
                                    </w:r>
                                  </w:p>
                                  <w:p w14:paraId="17AD127F" w14:textId="77777777" w:rsidR="00732F1A" w:rsidRPr="00E2178D" w:rsidRDefault="00732F1A" w:rsidP="00732F1A">
                                    <w:pPr>
                                      <w:numPr>
                                        <w:ilvl w:val="0"/>
                                        <w:numId w:val="5"/>
                                      </w:numPr>
                                    </w:pPr>
                                    <w:r w:rsidRPr="00E2178D">
                                      <w:t>Communication téléphonique</w:t>
                                    </w:r>
                                  </w:p>
                                  <w:p w14:paraId="65AB5A4A" w14:textId="6B95B7B4" w:rsidR="00732F1A" w:rsidRDefault="00732F1A" w:rsidP="00732F1A">
                                    <w:pPr>
                                      <w:numPr>
                                        <w:ilvl w:val="0"/>
                                        <w:numId w:val="5"/>
                                      </w:numPr>
                                    </w:pPr>
                                    <w:r w:rsidRPr="00E2178D">
                                      <w:t>Résolution de problèmes</w:t>
                                    </w:r>
                                  </w:p>
                                  <w:p w14:paraId="69B56096" w14:textId="6E474AF5" w:rsidR="00732F1A" w:rsidRDefault="00732F1A" w:rsidP="00732F1A"/>
                                  <w:p w14:paraId="40138B7F" w14:textId="48DB4F98" w:rsidR="00732F1A" w:rsidRDefault="00732F1A" w:rsidP="00732F1A"/>
                                  <w:p w14:paraId="2089467F" w14:textId="77777777" w:rsidR="00732F1A" w:rsidRPr="00E2178D" w:rsidRDefault="00732F1A" w:rsidP="00732F1A"/>
                                  <w:p w14:paraId="79B3C603" w14:textId="77777777" w:rsidR="00732F1A" w:rsidRPr="00E2178D" w:rsidRDefault="00732F1A" w:rsidP="00732F1A">
                                    <w:pPr>
                                      <w:numPr>
                                        <w:ilvl w:val="0"/>
                                        <w:numId w:val="5"/>
                                      </w:numPr>
                                    </w:pPr>
                                    <w:r w:rsidRPr="00E2178D">
                                      <w:t>Gestion du temps</w:t>
                                    </w:r>
                                  </w:p>
                                  <w:p w14:paraId="00C047F8" w14:textId="77777777" w:rsidR="00732F1A" w:rsidRPr="00E2178D" w:rsidRDefault="00732F1A" w:rsidP="00732F1A">
                                    <w:pPr>
                                      <w:numPr>
                                        <w:ilvl w:val="0"/>
                                        <w:numId w:val="5"/>
                                      </w:numPr>
                                    </w:pPr>
                                    <w:r w:rsidRPr="00E2178D">
                                      <w:t>Connaissance des produits/services</w:t>
                                    </w:r>
                                  </w:p>
                                  <w:p w14:paraId="2B1A958F" w14:textId="48883B6C" w:rsidR="000334C1" w:rsidRPr="00415CF3" w:rsidRDefault="000334C1" w:rsidP="00415CF3"/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Rectangle 65"/>
                              <wps:cNvSpPr/>
                              <wps:spPr>
                                <a:xfrm>
                                  <a:off x="0" y="66675"/>
                                  <a:ext cx="191516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0" y="66675"/>
                                  <a:ext cx="1392072" cy="1390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Rectangle 67"/>
                              <wps:cNvSpPr/>
                              <wps:spPr>
                                <a:xfrm>
                                  <a:off x="0" y="266700"/>
                                  <a:ext cx="191516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0" y="266700"/>
                                  <a:ext cx="1622323" cy="1390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0" y="476250"/>
                                  <a:ext cx="191516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Rectangle 70"/>
                              <wps:cNvSpPr/>
                              <wps:spPr>
                                <a:xfrm>
                                  <a:off x="0" y="476250"/>
                                  <a:ext cx="1242552" cy="1390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Rectangle 71"/>
                              <wps:cNvSpPr/>
                              <wps:spPr>
                                <a:xfrm>
                                  <a:off x="0" y="695325"/>
                                  <a:ext cx="191516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0" y="695325"/>
                                  <a:ext cx="1843548" cy="1390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35622" id="Groupe 3" o:spid="_x0000_s1051" alt="&quot;&quot;" style="width:358.5pt;height:73.5pt;mso-position-horizontal-relative:char;mso-position-vertical-relative:line" coordsize="45529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64" o:spid="_x0000_s1052" type="#_x0000_t202" style="position:absolute;left:20287;width:2524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" filled="f" stroked="f" strokeweight=".5pt">
                        <v:textbox inset="0,,0">
                          <w:txbxContent>
                            <w:p w14:paraId="6818BA39" w14:textId="77777777" w:rsidR="00732F1A" w:rsidRPr="00E2178D" w:rsidRDefault="00732F1A" w:rsidP="00732F1A">
                              <w:pPr>
                                <w:numPr>
                                  <w:ilvl w:val="0"/>
                                  <w:numId w:val="5"/>
                                </w:numPr>
                              </w:pPr>
                              <w:r w:rsidRPr="00E2178D">
                                <w:t>Service à la clientèle</w:t>
                              </w:r>
                            </w:p>
                            <w:p w14:paraId="17AD127F" w14:textId="77777777" w:rsidR="00732F1A" w:rsidRPr="00E2178D" w:rsidRDefault="00732F1A" w:rsidP="00732F1A">
                              <w:pPr>
                                <w:numPr>
                                  <w:ilvl w:val="0"/>
                                  <w:numId w:val="5"/>
                                </w:numPr>
                              </w:pPr>
                              <w:r w:rsidRPr="00E2178D">
                                <w:t>Communication téléphonique</w:t>
                              </w:r>
                            </w:p>
                            <w:p w14:paraId="65AB5A4A" w14:textId="6B95B7B4" w:rsidR="00732F1A" w:rsidRDefault="00732F1A" w:rsidP="00732F1A">
                              <w:pPr>
                                <w:numPr>
                                  <w:ilvl w:val="0"/>
                                  <w:numId w:val="5"/>
                                </w:numPr>
                              </w:pPr>
                              <w:r w:rsidRPr="00E2178D">
                                <w:t>Résolution de problèmes</w:t>
                              </w:r>
                            </w:p>
                            <w:p w14:paraId="69B56096" w14:textId="6E474AF5" w:rsidR="00732F1A" w:rsidRDefault="00732F1A" w:rsidP="00732F1A"/>
                            <w:p w14:paraId="40138B7F" w14:textId="48DB4F98" w:rsidR="00732F1A" w:rsidRDefault="00732F1A" w:rsidP="00732F1A"/>
                            <w:p w14:paraId="2089467F" w14:textId="77777777" w:rsidR="00732F1A" w:rsidRPr="00E2178D" w:rsidRDefault="00732F1A" w:rsidP="00732F1A"/>
                            <w:p w14:paraId="79B3C603" w14:textId="77777777" w:rsidR="00732F1A" w:rsidRPr="00E2178D" w:rsidRDefault="00732F1A" w:rsidP="00732F1A">
                              <w:pPr>
                                <w:numPr>
                                  <w:ilvl w:val="0"/>
                                  <w:numId w:val="5"/>
                                </w:numPr>
                              </w:pPr>
                              <w:r w:rsidRPr="00E2178D">
                                <w:t>Gestion du temps</w:t>
                              </w:r>
                            </w:p>
                            <w:p w14:paraId="00C047F8" w14:textId="77777777" w:rsidR="00732F1A" w:rsidRPr="00E2178D" w:rsidRDefault="00732F1A" w:rsidP="00732F1A">
                              <w:pPr>
                                <w:numPr>
                                  <w:ilvl w:val="0"/>
                                  <w:numId w:val="5"/>
                                </w:numPr>
                              </w:pPr>
                              <w:r w:rsidRPr="00E2178D">
                                <w:t>Connaissance des produits/services</w:t>
                              </w:r>
                            </w:p>
                            <w:p w14:paraId="2B1A958F" w14:textId="48883B6C" w:rsidR="000334C1" w:rsidRPr="00415CF3" w:rsidRDefault="000334C1" w:rsidP="00415CF3"/>
                          </w:txbxContent>
                        </v:textbox>
                      </v:shape>
                      <v:rect id="Rectangle 65" o:spid="_x0000_s1053" style="position:absolute;top:666;width:19151;height:1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" filled="f" strokecolor="#8a2387 [3204]">
                        <v:stroke joinstyle="round"/>
                      </v:rect>
                      <v:rect id="Rectangle 66" o:spid="_x0000_s1054" style="position:absolute;top:666;width:13920;height:1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" fillcolor="#8a2387 [3204]" stroked="f" strokeweight="1pt"/>
                      <v:rect id="Rectangle 67" o:spid="_x0000_s1055" style="position:absolute;top:2667;width:19151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" filled="f" strokecolor="#8a2387 [3204]">
                        <v:stroke joinstyle="round"/>
                      </v:rect>
                      <v:rect id="Rectangle 68" o:spid="_x0000_s1056" style="position:absolute;top:2667;width:16223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8a2387 [3204]" stroked="f" strokeweight="1pt"/>
                      <v:rect id="Rectangle 69" o:spid="_x0000_s1057" style="position:absolute;top:4762;width:19151;height:1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" filled="f" strokecolor="#8a2387 [3204]">
                        <v:stroke joinstyle="round"/>
                      </v:rect>
                      <v:rect id="Rectangle 70" o:spid="_x0000_s1058" style="position:absolute;top:4762;width:12425;height:1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" fillcolor="#8a2387 [3204]" stroked="f" strokeweight="1pt"/>
                      <v:rect id="Rectangle 71" o:spid="_x0000_s1059" style="position:absolute;top:6953;width:19151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" filled="f" strokecolor="#8a2387 [3204]">
                        <v:stroke joinstyle="round"/>
                      </v:rect>
                      <v:rect id="Rectangle 72" o:spid="_x0000_s1060" style="position:absolute;top:6953;width:18435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" fillcolor="#8a2387 [3204]" strok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334C1" w:rsidRPr="00444A5A" w14:paraId="6E7CE49F" w14:textId="77777777" w:rsidTr="008A171A">
        <w:trPr>
          <w:trHeight w:val="4176"/>
        </w:trPr>
        <w:tc>
          <w:tcPr>
            <w:tcW w:w="3420" w:type="dxa"/>
            <w:gridSpan w:val="6"/>
          </w:tcPr>
          <w:p w14:paraId="65853C58" w14:textId="25E18E6A" w:rsidR="000334C1" w:rsidRPr="00444A5A" w:rsidRDefault="00F7516F" w:rsidP="001C7F78">
            <w:pPr>
              <w:pStyle w:val="ProposDeMoi"/>
              <w:jc w:val="left"/>
            </w:pPr>
            <w:r>
              <w:rPr>
                <w:noProof/>
                <w:lang w:bidi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BD755DD" wp14:editId="40DBB833">
                      <wp:simplePos x="0" y="0"/>
                      <wp:positionH relativeFrom="column">
                        <wp:posOffset>-355489</wp:posOffset>
                      </wp:positionH>
                      <wp:positionV relativeFrom="paragraph">
                        <wp:posOffset>-707749</wp:posOffset>
                      </wp:positionV>
                      <wp:extent cx="2616822" cy="1967948"/>
                      <wp:effectExtent l="38100" t="38100" r="31750" b="3238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6822" cy="196794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DDB4E1" id="Rectangle 1" o:spid="_x0000_s1026" style="position:absolute;margin-left:-28pt;margin-top:-55.75pt;width:206.05pt;height:154.9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" strokecolor="white [3212]" strokeweight="6pt">
                      <v:fill r:id="rId1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720" w:type="dxa"/>
            <w:vMerge/>
          </w:tcPr>
          <w:p w14:paraId="4368DA74" w14:textId="77777777" w:rsidR="000334C1" w:rsidRPr="00444A5A" w:rsidRDefault="000334C1" w:rsidP="008A171A">
            <w:pPr>
              <w:pStyle w:val="ProposDeMoi"/>
            </w:pPr>
          </w:p>
        </w:tc>
        <w:tc>
          <w:tcPr>
            <w:tcW w:w="7236" w:type="dxa"/>
            <w:vMerge/>
          </w:tcPr>
          <w:p w14:paraId="28916FDB" w14:textId="77777777" w:rsidR="000334C1" w:rsidRPr="00444A5A" w:rsidRDefault="000334C1" w:rsidP="008A171A">
            <w:pPr>
              <w:pStyle w:val="ProposDeMoi"/>
            </w:pPr>
          </w:p>
        </w:tc>
      </w:tr>
      <w:tr w:rsidR="000334C1" w:rsidRPr="00444A5A" w14:paraId="7DA50D97" w14:textId="77777777" w:rsidTr="000873F6">
        <w:trPr>
          <w:trHeight w:val="540"/>
        </w:trPr>
        <w:tc>
          <w:tcPr>
            <w:tcW w:w="316" w:type="dxa"/>
          </w:tcPr>
          <w:p w14:paraId="485B8D37" w14:textId="77777777" w:rsidR="000334C1" w:rsidRPr="00444A5A" w:rsidRDefault="000334C1" w:rsidP="004A28EA">
            <w:pPr>
              <w:pStyle w:val="Titre4"/>
            </w:pPr>
          </w:p>
        </w:tc>
        <w:sdt>
          <w:sdtPr>
            <w:id w:val="1050265814"/>
            <w:placeholder>
              <w:docPart w:val="E1556A3FF3D842FA860E632BECCB36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34" w:type="dxa"/>
                <w:gridSpan w:val="4"/>
                <w:tcBorders>
                  <w:bottom w:val="single" w:sz="4" w:space="0" w:color="FFFFFF" w:themeColor="background1"/>
                </w:tcBorders>
              </w:tcPr>
              <w:p w14:paraId="7B454EB8" w14:textId="77777777" w:rsidR="000334C1" w:rsidRPr="00444A5A" w:rsidRDefault="000334C1" w:rsidP="004A28EA">
                <w:pPr>
                  <w:pStyle w:val="Titre4"/>
                </w:pPr>
                <w:r w:rsidRPr="00444A5A">
                  <w:rPr>
                    <w:lang w:bidi="fr-FR"/>
                  </w:rPr>
                  <w:t>C O N T A C T</w:t>
                </w:r>
              </w:p>
            </w:tc>
          </w:sdtContent>
        </w:sdt>
        <w:tc>
          <w:tcPr>
            <w:tcW w:w="270" w:type="dxa"/>
          </w:tcPr>
          <w:p w14:paraId="2CE9DD95" w14:textId="77777777" w:rsidR="000334C1" w:rsidRPr="00444A5A" w:rsidRDefault="000334C1" w:rsidP="004A28EA">
            <w:pPr>
              <w:pStyle w:val="Titre4"/>
            </w:pPr>
          </w:p>
        </w:tc>
        <w:tc>
          <w:tcPr>
            <w:tcW w:w="720" w:type="dxa"/>
          </w:tcPr>
          <w:p w14:paraId="22E676F8" w14:textId="77777777" w:rsidR="000334C1" w:rsidRPr="00444A5A" w:rsidRDefault="000334C1" w:rsidP="005E435A">
            <w:pPr>
              <w:pStyle w:val="Titre4"/>
            </w:pPr>
          </w:p>
        </w:tc>
        <w:tc>
          <w:tcPr>
            <w:tcW w:w="7236" w:type="dxa"/>
            <w:vMerge/>
          </w:tcPr>
          <w:p w14:paraId="7E6ED9C3" w14:textId="77777777" w:rsidR="000334C1" w:rsidRPr="00444A5A" w:rsidRDefault="000334C1" w:rsidP="002E7306">
            <w:pPr>
              <w:pStyle w:val="Titre"/>
            </w:pPr>
          </w:p>
        </w:tc>
      </w:tr>
      <w:tr w:rsidR="000334C1" w:rsidRPr="00444A5A" w14:paraId="137B9F53" w14:textId="77777777" w:rsidTr="00BE5968">
        <w:trPr>
          <w:trHeight w:val="620"/>
        </w:trPr>
        <w:tc>
          <w:tcPr>
            <w:tcW w:w="450" w:type="dxa"/>
            <w:gridSpan w:val="2"/>
            <w:vAlign w:val="center"/>
          </w:tcPr>
          <w:p w14:paraId="40074E85" w14:textId="77777777" w:rsidR="000334C1" w:rsidRPr="00444A5A" w:rsidRDefault="00891FAE" w:rsidP="00BE5968">
            <w:r>
              <w:rPr>
                <w:lang w:bidi="fr-FR"/>
              </w:rPr>
              <w:pict w14:anchorId="1BBD12CF">
                <v:shape id="Graphisme 4" o:spid="_x0000_i1027" type="#_x0000_t75" alt="@" style="width:14.1pt;height:14.1pt;visibility:visible">
                  <v:imagedata r:id="rId13" o:title=""/>
                </v:shape>
              </w:pict>
            </w:r>
          </w:p>
        </w:tc>
        <w:tc>
          <w:tcPr>
            <w:tcW w:w="2970" w:type="dxa"/>
            <w:gridSpan w:val="4"/>
            <w:vAlign w:val="center"/>
          </w:tcPr>
          <w:p w14:paraId="735C171C" w14:textId="1B871B32" w:rsidR="000334C1" w:rsidRPr="00444A5A" w:rsidRDefault="00905782" w:rsidP="00BE5968">
            <w:pPr>
              <w:pStyle w:val="Contact1"/>
            </w:pPr>
            <w:r>
              <w:t>celinadiop@gmail.com</w:t>
            </w:r>
          </w:p>
        </w:tc>
        <w:tc>
          <w:tcPr>
            <w:tcW w:w="720" w:type="dxa"/>
            <w:vMerge w:val="restart"/>
          </w:tcPr>
          <w:p w14:paraId="2EEF825C" w14:textId="0CBFFC78" w:rsidR="000334C1" w:rsidRPr="00444A5A" w:rsidRDefault="000334C1" w:rsidP="004A28EA">
            <w:r w:rsidRPr="00444A5A">
              <w:rPr>
                <w:lang w:bidi="fr-FR"/>
              </w:rPr>
              <w:t xml:space="preserve"> </w:t>
            </w:r>
          </w:p>
        </w:tc>
        <w:tc>
          <w:tcPr>
            <w:tcW w:w="7236" w:type="dxa"/>
            <w:vMerge/>
          </w:tcPr>
          <w:p w14:paraId="3568E08F" w14:textId="77777777" w:rsidR="000334C1" w:rsidRPr="00444A5A" w:rsidRDefault="000334C1" w:rsidP="002E7306">
            <w:pPr>
              <w:pStyle w:val="Titre"/>
            </w:pPr>
          </w:p>
        </w:tc>
      </w:tr>
      <w:tr w:rsidR="000334C1" w:rsidRPr="00444A5A" w14:paraId="16371A96" w14:textId="77777777" w:rsidTr="00BE5968">
        <w:trPr>
          <w:trHeight w:val="540"/>
        </w:trPr>
        <w:tc>
          <w:tcPr>
            <w:tcW w:w="450" w:type="dxa"/>
            <w:gridSpan w:val="2"/>
            <w:vAlign w:val="center"/>
          </w:tcPr>
          <w:p w14:paraId="089BF0AC" w14:textId="77777777" w:rsidR="000334C1" w:rsidRPr="00444A5A" w:rsidRDefault="000334C1" w:rsidP="00BE5968">
            <w:r w:rsidRPr="00444A5A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3F873DA8" wp14:editId="4255212F">
                      <wp:extent cx="114186" cy="211455"/>
                      <wp:effectExtent l="38100" t="38100" r="38735" b="36195"/>
                      <wp:docPr id="5" name="Graphisme 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186" cy="21145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Forme libre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orme libre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orme libre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979583" id="Graphisme 38" o:spid="_x0000_s1026" alt="&quot;&quot;" style="width:9pt;height:16.65pt;mso-position-horizontal-relative:char;mso-position-vertical-relative:line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">
                      <v:shape id="Forme libre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Forme libre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Forme libre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  <w:gridSpan w:val="4"/>
            <w:vAlign w:val="center"/>
          </w:tcPr>
          <w:p w14:paraId="616CAED4" w14:textId="28A64420" w:rsidR="000334C1" w:rsidRPr="00444A5A" w:rsidRDefault="00905782" w:rsidP="00BE5968">
            <w:pPr>
              <w:pStyle w:val="Contact1"/>
            </w:pPr>
            <w:r>
              <w:t>+221 77 700 00 00</w:t>
            </w:r>
          </w:p>
        </w:tc>
        <w:tc>
          <w:tcPr>
            <w:tcW w:w="720" w:type="dxa"/>
            <w:vMerge/>
          </w:tcPr>
          <w:p w14:paraId="217BEBA3" w14:textId="77777777" w:rsidR="000334C1" w:rsidRPr="00444A5A" w:rsidRDefault="000334C1" w:rsidP="004A28EA"/>
        </w:tc>
        <w:tc>
          <w:tcPr>
            <w:tcW w:w="7236" w:type="dxa"/>
            <w:vMerge/>
          </w:tcPr>
          <w:p w14:paraId="2A0B7FEB" w14:textId="77777777" w:rsidR="000334C1" w:rsidRPr="00444A5A" w:rsidRDefault="000334C1" w:rsidP="002E7306">
            <w:pPr>
              <w:pStyle w:val="Titre"/>
            </w:pPr>
          </w:p>
        </w:tc>
      </w:tr>
      <w:tr w:rsidR="000334C1" w:rsidRPr="00444A5A" w14:paraId="72E590FE" w14:textId="77777777" w:rsidTr="00BE5968">
        <w:trPr>
          <w:trHeight w:val="540"/>
        </w:trPr>
        <w:tc>
          <w:tcPr>
            <w:tcW w:w="450" w:type="dxa"/>
            <w:gridSpan w:val="2"/>
            <w:vAlign w:val="center"/>
          </w:tcPr>
          <w:p w14:paraId="5B03B984" w14:textId="77777777" w:rsidR="000334C1" w:rsidRPr="00444A5A" w:rsidRDefault="000334C1" w:rsidP="00BE5968">
            <w:r w:rsidRPr="00444A5A">
              <w:rPr>
                <w:noProof/>
                <w:lang w:bidi="fr-FR"/>
              </w:rPr>
              <w:drawing>
                <wp:inline distT="0" distB="0" distL="0" distR="0" wp14:anchorId="56E6E908" wp14:editId="7386B364">
                  <wp:extent cx="169028" cy="169028"/>
                  <wp:effectExtent l="0" t="0" r="2540" b="2540"/>
                  <wp:docPr id="73" name="Image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sme 5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" cy="16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4"/>
            <w:vAlign w:val="center"/>
          </w:tcPr>
          <w:p w14:paraId="38F0F2AB" w14:textId="77777777" w:rsidR="000334C1" w:rsidRPr="00444A5A" w:rsidRDefault="00891FAE" w:rsidP="00BE5968">
            <w:pPr>
              <w:pStyle w:val="Contact1"/>
            </w:pPr>
            <w:sdt>
              <w:sdtPr>
                <w:id w:val="819544708"/>
                <w:placeholder>
                  <w:docPart w:val="4F1CB3885BC24BD68233F65AE1E998B2"/>
                </w:placeholder>
                <w:temporary/>
                <w:showingPlcHdr/>
                <w15:appearance w15:val="hidden"/>
              </w:sdtPr>
              <w:sdtEndPr/>
              <w:sdtContent>
                <w:r w:rsidR="000334C1" w:rsidRPr="00444A5A">
                  <w:rPr>
                    <w:lang w:bidi="fr-FR"/>
                  </w:rPr>
                  <w:t>www.exemple.com</w:t>
                </w:r>
              </w:sdtContent>
            </w:sdt>
          </w:p>
        </w:tc>
        <w:tc>
          <w:tcPr>
            <w:tcW w:w="720" w:type="dxa"/>
            <w:vMerge/>
          </w:tcPr>
          <w:p w14:paraId="0E9A4B50" w14:textId="77777777" w:rsidR="000334C1" w:rsidRPr="00444A5A" w:rsidRDefault="000334C1" w:rsidP="004A28EA"/>
        </w:tc>
        <w:tc>
          <w:tcPr>
            <w:tcW w:w="7236" w:type="dxa"/>
            <w:vMerge/>
          </w:tcPr>
          <w:p w14:paraId="5047F096" w14:textId="77777777" w:rsidR="000334C1" w:rsidRPr="00444A5A" w:rsidRDefault="000334C1" w:rsidP="002E7306">
            <w:pPr>
              <w:pStyle w:val="Titre"/>
            </w:pPr>
          </w:p>
        </w:tc>
      </w:tr>
      <w:tr w:rsidR="000334C1" w:rsidRPr="00444A5A" w14:paraId="0CE0C8FB" w14:textId="77777777" w:rsidTr="008A171A">
        <w:trPr>
          <w:trHeight w:val="1584"/>
        </w:trPr>
        <w:tc>
          <w:tcPr>
            <w:tcW w:w="3420" w:type="dxa"/>
            <w:gridSpan w:val="6"/>
            <w:vAlign w:val="center"/>
          </w:tcPr>
          <w:p w14:paraId="6BF84CB1" w14:textId="7EC28CF9" w:rsidR="000334C1" w:rsidRPr="00444A5A" w:rsidRDefault="00905782" w:rsidP="00BE5968">
            <w:pPr>
              <w:pStyle w:val="Contact2"/>
            </w:pPr>
            <w:r>
              <w:t>DAKAR</w:t>
            </w:r>
          </w:p>
          <w:p w14:paraId="2FA31C36" w14:textId="77777777" w:rsidR="000334C1" w:rsidRPr="00444A5A" w:rsidRDefault="000334C1" w:rsidP="00BE5968">
            <w:pPr>
              <w:pStyle w:val="Contact2"/>
            </w:pPr>
            <w:r w:rsidRPr="00444A5A">
              <w:rPr>
                <w:noProof/>
                <w:lang w:bidi="fr-FR"/>
              </w:rPr>
              <w:drawing>
                <wp:inline distT="0" distB="0" distL="0" distR="0" wp14:anchorId="119CFB37" wp14:editId="4E5E386F">
                  <wp:extent cx="343501" cy="343501"/>
                  <wp:effectExtent l="0" t="0" r="0" b="0"/>
                  <wp:docPr id="57" name="Graphisme 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m_Emplacement_2443002_000000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/>
          </w:tcPr>
          <w:p w14:paraId="1F7E0B7A" w14:textId="77777777" w:rsidR="000334C1" w:rsidRPr="00444A5A" w:rsidRDefault="000334C1" w:rsidP="004A28EA"/>
        </w:tc>
        <w:tc>
          <w:tcPr>
            <w:tcW w:w="7236" w:type="dxa"/>
            <w:vMerge/>
          </w:tcPr>
          <w:p w14:paraId="418B0237" w14:textId="77777777" w:rsidR="000334C1" w:rsidRPr="00444A5A" w:rsidRDefault="000334C1" w:rsidP="002E7306">
            <w:pPr>
              <w:pStyle w:val="Titre"/>
            </w:pPr>
          </w:p>
        </w:tc>
      </w:tr>
      <w:tr w:rsidR="000334C1" w:rsidRPr="00444A5A" w14:paraId="5D67D39A" w14:textId="77777777" w:rsidTr="00BB70D0">
        <w:trPr>
          <w:trHeight w:val="709"/>
        </w:trPr>
        <w:tc>
          <w:tcPr>
            <w:tcW w:w="3420" w:type="dxa"/>
            <w:gridSpan w:val="6"/>
          </w:tcPr>
          <w:p w14:paraId="268B0639" w14:textId="77777777" w:rsidR="000334C1" w:rsidRPr="00444A5A" w:rsidRDefault="000334C1">
            <w:pPr>
              <w:rPr>
                <w:noProof/>
              </w:rPr>
            </w:pPr>
          </w:p>
        </w:tc>
        <w:tc>
          <w:tcPr>
            <w:tcW w:w="720" w:type="dxa"/>
            <w:vMerge/>
          </w:tcPr>
          <w:p w14:paraId="3E7A85A9" w14:textId="77777777" w:rsidR="000334C1" w:rsidRPr="00444A5A" w:rsidRDefault="000334C1" w:rsidP="004A28EA"/>
        </w:tc>
        <w:tc>
          <w:tcPr>
            <w:tcW w:w="7236" w:type="dxa"/>
            <w:vMerge/>
          </w:tcPr>
          <w:p w14:paraId="7D666CC6" w14:textId="77777777" w:rsidR="000334C1" w:rsidRPr="00444A5A" w:rsidRDefault="000334C1" w:rsidP="002E7306">
            <w:pPr>
              <w:pStyle w:val="Titre"/>
            </w:pPr>
          </w:p>
        </w:tc>
      </w:tr>
      <w:tr w:rsidR="000334C1" w:rsidRPr="00444A5A" w14:paraId="756EEC26" w14:textId="77777777" w:rsidTr="00AA1166">
        <w:trPr>
          <w:trHeight w:val="585"/>
        </w:trPr>
        <w:tc>
          <w:tcPr>
            <w:tcW w:w="450" w:type="dxa"/>
            <w:gridSpan w:val="2"/>
          </w:tcPr>
          <w:p w14:paraId="732D9588" w14:textId="77777777" w:rsidR="000334C1" w:rsidRPr="00444A5A" w:rsidRDefault="000334C1" w:rsidP="00453A7B">
            <w:pPr>
              <w:pStyle w:val="Titre4"/>
            </w:pPr>
          </w:p>
        </w:tc>
        <w:tc>
          <w:tcPr>
            <w:tcW w:w="2700" w:type="dxa"/>
            <w:gridSpan w:val="3"/>
            <w:tcBorders>
              <w:bottom w:val="single" w:sz="4" w:space="0" w:color="FFFFFF" w:themeColor="background1"/>
            </w:tcBorders>
          </w:tcPr>
          <w:p w14:paraId="36CE7366" w14:textId="7F250447" w:rsidR="000334C1" w:rsidRPr="00086AA4" w:rsidRDefault="00086AA4" w:rsidP="00453A7B">
            <w:pPr>
              <w:pStyle w:val="Titre4"/>
              <w:rPr>
                <w:rFonts w:ascii="Algerian" w:hAnsi="Algerian"/>
              </w:rPr>
            </w:pPr>
            <w:r w:rsidRPr="00086AA4">
              <w:rPr>
                <w:rFonts w:ascii="Algerian" w:hAnsi="Algerian"/>
              </w:rPr>
              <w:t>CENTRES D’INTERETS</w:t>
            </w:r>
          </w:p>
        </w:tc>
        <w:tc>
          <w:tcPr>
            <w:tcW w:w="270" w:type="dxa"/>
          </w:tcPr>
          <w:p w14:paraId="292DE699" w14:textId="77777777" w:rsidR="000334C1" w:rsidRPr="00444A5A" w:rsidRDefault="000334C1" w:rsidP="00086AA4">
            <w:pPr>
              <w:pStyle w:val="Titre4"/>
              <w:jc w:val="left"/>
            </w:pPr>
          </w:p>
        </w:tc>
        <w:tc>
          <w:tcPr>
            <w:tcW w:w="720" w:type="dxa"/>
            <w:vMerge/>
          </w:tcPr>
          <w:p w14:paraId="60F44D8D" w14:textId="77777777" w:rsidR="000334C1" w:rsidRPr="00444A5A" w:rsidRDefault="000334C1" w:rsidP="005B2877">
            <w:pPr>
              <w:pStyle w:val="Titre4"/>
            </w:pPr>
          </w:p>
        </w:tc>
        <w:tc>
          <w:tcPr>
            <w:tcW w:w="7236" w:type="dxa"/>
            <w:vMerge/>
          </w:tcPr>
          <w:p w14:paraId="17500F7D" w14:textId="77777777" w:rsidR="000334C1" w:rsidRPr="00444A5A" w:rsidRDefault="000334C1" w:rsidP="002E7306">
            <w:pPr>
              <w:pStyle w:val="Titre"/>
            </w:pPr>
          </w:p>
        </w:tc>
      </w:tr>
      <w:tr w:rsidR="000334C1" w:rsidRPr="00444A5A" w14:paraId="0CF6B978" w14:textId="77777777" w:rsidTr="00453A7B">
        <w:trPr>
          <w:trHeight w:val="170"/>
        </w:trPr>
        <w:tc>
          <w:tcPr>
            <w:tcW w:w="3420" w:type="dxa"/>
            <w:gridSpan w:val="6"/>
          </w:tcPr>
          <w:p w14:paraId="3B66616B" w14:textId="77777777" w:rsidR="000334C1" w:rsidRPr="00444A5A" w:rsidRDefault="000334C1" w:rsidP="00453A7B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720" w:type="dxa"/>
            <w:vMerge/>
          </w:tcPr>
          <w:p w14:paraId="61B42A33" w14:textId="77777777" w:rsidR="000334C1" w:rsidRPr="00444A5A" w:rsidRDefault="000334C1" w:rsidP="00453A7B"/>
        </w:tc>
        <w:tc>
          <w:tcPr>
            <w:tcW w:w="7236" w:type="dxa"/>
            <w:vMerge/>
          </w:tcPr>
          <w:p w14:paraId="57C3C8AF" w14:textId="77777777" w:rsidR="000334C1" w:rsidRPr="00444A5A" w:rsidRDefault="000334C1" w:rsidP="00453A7B">
            <w:pPr>
              <w:pStyle w:val="Titre"/>
            </w:pPr>
          </w:p>
        </w:tc>
      </w:tr>
      <w:tr w:rsidR="000334C1" w:rsidRPr="00444A5A" w14:paraId="00995E68" w14:textId="77777777" w:rsidTr="00453A7B">
        <w:trPr>
          <w:trHeight w:val="1107"/>
        </w:trPr>
        <w:tc>
          <w:tcPr>
            <w:tcW w:w="450" w:type="dxa"/>
            <w:gridSpan w:val="2"/>
          </w:tcPr>
          <w:p w14:paraId="7035E68A" w14:textId="74562E72" w:rsidR="000334C1" w:rsidRPr="00086AA4" w:rsidRDefault="000334C1" w:rsidP="00453A7B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2970" w:type="dxa"/>
            <w:gridSpan w:val="4"/>
          </w:tcPr>
          <w:p w14:paraId="1505B89F" w14:textId="101EF03B" w:rsidR="000334C1" w:rsidRPr="00F7516F" w:rsidRDefault="00086AA4" w:rsidP="00F7516F">
            <w:pPr>
              <w:pStyle w:val="Titre5"/>
              <w:numPr>
                <w:ilvl w:val="0"/>
                <w:numId w:val="11"/>
              </w:numPr>
              <w:rPr>
                <w:noProof/>
                <w:sz w:val="24"/>
                <w:szCs w:val="24"/>
              </w:rPr>
            </w:pPr>
            <w:r w:rsidRPr="00F7516F">
              <w:rPr>
                <w:noProof/>
                <w:sz w:val="24"/>
                <w:szCs w:val="24"/>
              </w:rPr>
              <w:t>Voyage</w:t>
            </w:r>
          </w:p>
          <w:p w14:paraId="64C0BF55" w14:textId="77777777" w:rsidR="00F7516F" w:rsidRPr="00F7516F" w:rsidRDefault="00086AA4" w:rsidP="00F7516F">
            <w:pPr>
              <w:pStyle w:val="Paragraphedeliste"/>
              <w:numPr>
                <w:ilvl w:val="0"/>
                <w:numId w:val="11"/>
              </w:numPr>
              <w:rPr>
                <w:b/>
                <w:color w:val="FFFFFF" w:themeColor="background1"/>
                <w:sz w:val="24"/>
                <w:szCs w:val="24"/>
              </w:rPr>
            </w:pPr>
            <w:r w:rsidRPr="00F7516F">
              <w:rPr>
                <w:b/>
                <w:color w:val="FFFFFF" w:themeColor="background1"/>
                <w:sz w:val="24"/>
                <w:szCs w:val="24"/>
              </w:rPr>
              <w:t>FITNESS</w:t>
            </w:r>
          </w:p>
          <w:p w14:paraId="6117F683" w14:textId="55D4EE24" w:rsidR="00086AA4" w:rsidRPr="00F7516F" w:rsidRDefault="00086AA4" w:rsidP="00F7516F">
            <w:pPr>
              <w:pStyle w:val="Paragraphedeliste"/>
              <w:numPr>
                <w:ilvl w:val="0"/>
                <w:numId w:val="11"/>
              </w:numPr>
              <w:rPr>
                <w:b/>
                <w:color w:val="FFFFFF" w:themeColor="background1"/>
              </w:rPr>
            </w:pPr>
            <w:r w:rsidRPr="00F7516F">
              <w:rPr>
                <w:b/>
                <w:color w:val="FFFFFF" w:themeColor="background1"/>
                <w:sz w:val="24"/>
                <w:szCs w:val="24"/>
              </w:rPr>
              <w:t>LECTURE</w:t>
            </w:r>
          </w:p>
        </w:tc>
        <w:tc>
          <w:tcPr>
            <w:tcW w:w="720" w:type="dxa"/>
            <w:vMerge/>
          </w:tcPr>
          <w:p w14:paraId="6F58EC9C" w14:textId="77777777" w:rsidR="000334C1" w:rsidRPr="00444A5A" w:rsidRDefault="000334C1" w:rsidP="00453A7B"/>
        </w:tc>
        <w:tc>
          <w:tcPr>
            <w:tcW w:w="7236" w:type="dxa"/>
            <w:vMerge/>
          </w:tcPr>
          <w:p w14:paraId="417A0187" w14:textId="77777777" w:rsidR="000334C1" w:rsidRPr="00444A5A" w:rsidRDefault="000334C1" w:rsidP="00453A7B">
            <w:pPr>
              <w:pStyle w:val="Titre"/>
            </w:pPr>
          </w:p>
        </w:tc>
      </w:tr>
      <w:tr w:rsidR="000334C1" w:rsidRPr="00444A5A" w14:paraId="62DCADFF" w14:textId="77777777" w:rsidTr="00453A7B">
        <w:trPr>
          <w:trHeight w:val="1445"/>
        </w:trPr>
        <w:tc>
          <w:tcPr>
            <w:tcW w:w="450" w:type="dxa"/>
            <w:gridSpan w:val="2"/>
          </w:tcPr>
          <w:p w14:paraId="16C75E67" w14:textId="71C7FBBC" w:rsidR="000334C1" w:rsidRPr="00444A5A" w:rsidRDefault="000334C1" w:rsidP="00453A7B">
            <w:pPr>
              <w:rPr>
                <w:noProof/>
              </w:rPr>
            </w:pPr>
          </w:p>
        </w:tc>
        <w:tc>
          <w:tcPr>
            <w:tcW w:w="2970" w:type="dxa"/>
            <w:gridSpan w:val="4"/>
          </w:tcPr>
          <w:p w14:paraId="55E99BCC" w14:textId="7312D2FF" w:rsidR="000334C1" w:rsidRPr="00444A5A" w:rsidRDefault="000334C1" w:rsidP="00086AA4">
            <w:pPr>
              <w:pStyle w:val="Titre5"/>
              <w:rPr>
                <w:rStyle w:val="CaractredeContact1"/>
              </w:rPr>
            </w:pPr>
          </w:p>
          <w:p w14:paraId="7E0AB673" w14:textId="4B61EFB0" w:rsidR="000334C1" w:rsidRPr="00444A5A" w:rsidRDefault="000334C1" w:rsidP="00887E05">
            <w:pPr>
              <w:pStyle w:val="Titre6"/>
            </w:pPr>
          </w:p>
        </w:tc>
        <w:tc>
          <w:tcPr>
            <w:tcW w:w="720" w:type="dxa"/>
            <w:vMerge/>
          </w:tcPr>
          <w:p w14:paraId="7C0655B5" w14:textId="77777777" w:rsidR="000334C1" w:rsidRPr="00444A5A" w:rsidRDefault="000334C1" w:rsidP="00453A7B"/>
        </w:tc>
        <w:tc>
          <w:tcPr>
            <w:tcW w:w="7236" w:type="dxa"/>
            <w:vMerge/>
          </w:tcPr>
          <w:p w14:paraId="1A12EB61" w14:textId="77777777" w:rsidR="000334C1" w:rsidRPr="00444A5A" w:rsidRDefault="000334C1" w:rsidP="00453A7B">
            <w:pPr>
              <w:pStyle w:val="Titre"/>
            </w:pPr>
          </w:p>
        </w:tc>
      </w:tr>
    </w:tbl>
    <w:p w14:paraId="470BED99" w14:textId="61416C38" w:rsidR="00871DB8" w:rsidRPr="00444A5A" w:rsidRDefault="003B4AEF">
      <w:r w:rsidRPr="00444A5A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EAF8F62" wp14:editId="401C7519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Graphisme 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orme libre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orme libre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5D68A0" id="Graphisme 38" o:spid="_x0000_s1026" alt="&quot;&quot;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">
                <v:shape id="Forme libre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Forme libre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Forme libre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444A5A">
        <w:rPr>
          <w:noProof/>
          <w:lang w:bidi="fr-FR"/>
        </w:rPr>
        <w:drawing>
          <wp:anchor distT="0" distB="0" distL="114300" distR="114300" simplePos="0" relativeHeight="251681792" behindDoc="0" locked="0" layoutInCell="1" allowOverlap="1" wp14:anchorId="1EC51966" wp14:editId="0A6C2551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aphisme 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m_site web_1276202_000000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444A5A">
        <w:rPr>
          <w:noProof/>
          <w:lang w:bidi="fr-FR"/>
        </w:rPr>
        <w:drawing>
          <wp:anchor distT="0" distB="0" distL="114300" distR="114300" simplePos="0" relativeHeight="251672576" behindDoc="0" locked="0" layoutInCell="1" allowOverlap="1" wp14:anchorId="71E03DEF" wp14:editId="42B4EBCA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aphisme 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m_e-mail_1666920_000000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444A5A">
        <w:rPr>
          <w:noProof/>
          <w:lang w:bidi="fr-FR"/>
        </w:rPr>
        <w:drawing>
          <wp:anchor distT="0" distB="0" distL="114300" distR="114300" simplePos="0" relativeHeight="251691008" behindDoc="0" locked="0" layoutInCell="1" allowOverlap="1" wp14:anchorId="31C688DD" wp14:editId="287D5004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aphisme 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_remise de diplômes_828933_000000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444A5A">
        <w:rPr>
          <w:noProof/>
          <w:lang w:bidi="fr-FR"/>
        </w:rPr>
        <w:drawing>
          <wp:anchor distT="0" distB="0" distL="114300" distR="114300" simplePos="0" relativeHeight="251688960" behindDoc="0" locked="0" layoutInCell="1" allowOverlap="1" wp14:anchorId="6A73791A" wp14:editId="6AF9B781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aphisme 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_remise de diplômes_828933_000000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444A5A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901C0A2" wp14:editId="2347C891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oup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oupe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riangle 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riangle rectangle 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angle rectangle 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1F149" id="Groupe 25" o:spid="_x0000_s1026" alt="&quot;&quot;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">
                <v:group id="Groupe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Triangle 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Triangle rectangle 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Triangle rectangle 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444A5A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E6219E" wp14:editId="7EA4740D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oup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oupe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tangle 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riangle 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Triangle rectangle 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riangle rectangle 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86535" id="Groupe 13" o:spid="_x0000_s1026" alt="&quot;&quot;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">
                <v:group id="Groupe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 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Triangle 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Triangle rectangle 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Triangle rectangle 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444A5A" w:rsidSect="00BB70D0">
      <w:pgSz w:w="11906" w:h="16838" w:code="9"/>
      <w:pgMar w:top="432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8C527" w14:textId="77777777" w:rsidR="00891FAE" w:rsidRDefault="00891FAE" w:rsidP="00AA35A8">
      <w:pPr>
        <w:spacing w:line="240" w:lineRule="auto"/>
      </w:pPr>
      <w:r>
        <w:separator/>
      </w:r>
    </w:p>
  </w:endnote>
  <w:endnote w:type="continuationSeparator" w:id="0">
    <w:p w14:paraId="354225CF" w14:textId="77777777" w:rsidR="00891FAE" w:rsidRDefault="00891FAE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710BA" w14:textId="77777777" w:rsidR="00891FAE" w:rsidRDefault="00891FAE" w:rsidP="00AA35A8">
      <w:pPr>
        <w:spacing w:line="240" w:lineRule="auto"/>
      </w:pPr>
      <w:r>
        <w:separator/>
      </w:r>
    </w:p>
  </w:footnote>
  <w:footnote w:type="continuationSeparator" w:id="0">
    <w:p w14:paraId="625918A7" w14:textId="77777777" w:rsidR="00891FAE" w:rsidRDefault="00891FAE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14.1pt;height:14.1pt;visibility:visible" o:bullet="t">
        <v:imagedata r:id="rId1" o:title=""/>
      </v:shape>
    </w:pict>
  </w:numPicBullet>
  <w:numPicBullet w:numPicBulletId="1">
    <w:pict>
      <v:shape id="_x0000_i1165" type="#_x0000_t75" style="width:13.3pt;height:13.3pt;visibility:visible" o:bullet="t">
        <v:imagedata r:id="rId2" o:title=""/>
      </v:shape>
    </w:pict>
  </w:numPicBullet>
  <w:abstractNum w:abstractNumId="0" w15:restartNumberingAfterBreak="0">
    <w:nsid w:val="0F987FAC"/>
    <w:multiLevelType w:val="multilevel"/>
    <w:tmpl w:val="75B0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D229B"/>
    <w:multiLevelType w:val="multilevel"/>
    <w:tmpl w:val="8426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691674"/>
    <w:multiLevelType w:val="multilevel"/>
    <w:tmpl w:val="0762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8253AF"/>
    <w:multiLevelType w:val="hybridMultilevel"/>
    <w:tmpl w:val="3E2EC8B0"/>
    <w:lvl w:ilvl="0" w:tplc="DFA8F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C67AD"/>
    <w:multiLevelType w:val="hybridMultilevel"/>
    <w:tmpl w:val="4A8A1DFE"/>
    <w:lvl w:ilvl="0" w:tplc="2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05A38"/>
    <w:multiLevelType w:val="multilevel"/>
    <w:tmpl w:val="A93E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32A58"/>
    <w:multiLevelType w:val="multilevel"/>
    <w:tmpl w:val="71067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10"/>
  </w:num>
  <w:num w:numId="9">
    <w:abstractNumId w:val="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removePersonalInformation/>
  <w:removeDateAndTime/>
  <w:proofState w:spelling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F78"/>
    <w:rsid w:val="0000752A"/>
    <w:rsid w:val="00033263"/>
    <w:rsid w:val="000334C1"/>
    <w:rsid w:val="00086AA4"/>
    <w:rsid w:val="000873F6"/>
    <w:rsid w:val="000B286F"/>
    <w:rsid w:val="000D134B"/>
    <w:rsid w:val="00124ED6"/>
    <w:rsid w:val="00167789"/>
    <w:rsid w:val="00194704"/>
    <w:rsid w:val="001B160B"/>
    <w:rsid w:val="001C7F78"/>
    <w:rsid w:val="00203213"/>
    <w:rsid w:val="002236D5"/>
    <w:rsid w:val="00243756"/>
    <w:rsid w:val="0027193E"/>
    <w:rsid w:val="002C4E0C"/>
    <w:rsid w:val="002E7306"/>
    <w:rsid w:val="00301980"/>
    <w:rsid w:val="00331DCE"/>
    <w:rsid w:val="00352A17"/>
    <w:rsid w:val="003B4AEF"/>
    <w:rsid w:val="00415CF3"/>
    <w:rsid w:val="00444A5A"/>
    <w:rsid w:val="00453A7B"/>
    <w:rsid w:val="004936B2"/>
    <w:rsid w:val="004A28EA"/>
    <w:rsid w:val="006668B8"/>
    <w:rsid w:val="006A1E18"/>
    <w:rsid w:val="006C7F5A"/>
    <w:rsid w:val="00732F1A"/>
    <w:rsid w:val="00791376"/>
    <w:rsid w:val="007D7F15"/>
    <w:rsid w:val="007E14A4"/>
    <w:rsid w:val="00831977"/>
    <w:rsid w:val="00871DB8"/>
    <w:rsid w:val="00887E05"/>
    <w:rsid w:val="00891FAE"/>
    <w:rsid w:val="008A171A"/>
    <w:rsid w:val="008C6FDE"/>
    <w:rsid w:val="008F180B"/>
    <w:rsid w:val="008F48B9"/>
    <w:rsid w:val="009049BC"/>
    <w:rsid w:val="00905782"/>
    <w:rsid w:val="0095765F"/>
    <w:rsid w:val="00970244"/>
    <w:rsid w:val="009D646A"/>
    <w:rsid w:val="00A633B0"/>
    <w:rsid w:val="00AA1166"/>
    <w:rsid w:val="00AA35A8"/>
    <w:rsid w:val="00AE562D"/>
    <w:rsid w:val="00B8453F"/>
    <w:rsid w:val="00B85473"/>
    <w:rsid w:val="00BB70D0"/>
    <w:rsid w:val="00BE5968"/>
    <w:rsid w:val="00C62E97"/>
    <w:rsid w:val="00CB3E40"/>
    <w:rsid w:val="00CF22B3"/>
    <w:rsid w:val="00D86385"/>
    <w:rsid w:val="00D95726"/>
    <w:rsid w:val="00DB472D"/>
    <w:rsid w:val="00DE5F88"/>
    <w:rsid w:val="00DF2298"/>
    <w:rsid w:val="00E067BA"/>
    <w:rsid w:val="00EB74E8"/>
    <w:rsid w:val="00EC0F79"/>
    <w:rsid w:val="00F30552"/>
    <w:rsid w:val="00F46BDB"/>
    <w:rsid w:val="00F7516F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B798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F1A"/>
    <w:pPr>
      <w:spacing w:after="160" w:line="259" w:lineRule="auto"/>
    </w:pPr>
    <w:rPr>
      <w:color w:val="auto"/>
      <w:sz w:val="22"/>
      <w:szCs w:val="22"/>
      <w:lang w:val="fr-SN"/>
    </w:rPr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D7F15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color w:val="404040" w:themeColor="text1" w:themeTint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</w:pPr>
    <w:rPr>
      <w:rFonts w:eastAsiaTheme="minorEastAsia"/>
      <w:caps/>
      <w:color w:val="8A2387" w:themeColor="accent1"/>
      <w:sz w:val="40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D7F15"/>
    <w:rPr>
      <w:rFonts w:asciiTheme="majorHAnsi" w:eastAsiaTheme="majorEastAsia" w:hAnsiTheme="majorHAnsi" w:cstheme="majorBidi"/>
      <w:caps/>
      <w:color w:val="404040" w:themeColor="text1" w:themeTint="BF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B8453F"/>
    <w:pPr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887E05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9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CV%20contempora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58667DC63143DF86C1E1E961CB04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F5A4B8-DDBF-464D-87EE-FAC2EEA6CC56}"/>
      </w:docPartPr>
      <w:docPartBody>
        <w:p w:rsidR="00000000" w:rsidRDefault="00557152">
          <w:pPr>
            <w:pStyle w:val="AF58667DC63143DF86C1E1E961CB0402"/>
          </w:pPr>
          <w:r w:rsidRPr="00444A5A">
            <w:rPr>
              <w:lang w:bidi="fr-FR"/>
            </w:rPr>
            <w:t>Objectif</w:t>
          </w:r>
        </w:p>
      </w:docPartBody>
    </w:docPart>
    <w:docPart>
      <w:docPartPr>
        <w:name w:val="5867A7AB901A493F962AD5C4421479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A4050C-5386-438F-B209-86C74FD5E87E}"/>
      </w:docPartPr>
      <w:docPartBody>
        <w:p w:rsidR="00000000" w:rsidRDefault="00557152">
          <w:pPr>
            <w:pStyle w:val="5867A7AB901A493F962AD5C4421479FF"/>
          </w:pPr>
          <w:r w:rsidRPr="00444A5A">
            <w:rPr>
              <w:lang w:bidi="fr-FR"/>
            </w:rPr>
            <w:t>Compétences</w:t>
          </w:r>
        </w:p>
      </w:docPartBody>
    </w:docPart>
    <w:docPart>
      <w:docPartPr>
        <w:name w:val="E1556A3FF3D842FA860E632BECCB36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888954-B3B0-49C0-997E-D85C503CFEDD}"/>
      </w:docPartPr>
      <w:docPartBody>
        <w:p w:rsidR="00000000" w:rsidRDefault="00557152">
          <w:pPr>
            <w:pStyle w:val="E1556A3FF3D842FA860E632BECCB36C0"/>
          </w:pPr>
          <w:r w:rsidRPr="00444A5A">
            <w:rPr>
              <w:lang w:bidi="fr-FR"/>
            </w:rPr>
            <w:t>C O N T A C T</w:t>
          </w:r>
        </w:p>
      </w:docPartBody>
    </w:docPart>
    <w:docPart>
      <w:docPartPr>
        <w:name w:val="4F1CB3885BC24BD68233F65AE1E998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C83572-2AE0-4B7F-9603-E6DAAFD2D581}"/>
      </w:docPartPr>
      <w:docPartBody>
        <w:p w:rsidR="00000000" w:rsidRDefault="00557152">
          <w:pPr>
            <w:pStyle w:val="4F1CB3885BC24BD68233F65AE1E998B2"/>
          </w:pPr>
          <w:r w:rsidRPr="00444A5A">
            <w:rPr>
              <w:lang w:bidi="fr-FR"/>
            </w:rPr>
            <w:t>www.exemple.com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C42"/>
    <w:rsid w:val="00407C42"/>
    <w:rsid w:val="0055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S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SN" w:eastAsia="fr-S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6FEC9BA54854620B80CE58C687ECCEE">
    <w:name w:val="06FEC9BA54854620B80CE58C687ECCEE"/>
  </w:style>
  <w:style w:type="paragraph" w:customStyle="1" w:styleId="A0A3C52998B14FE8AC99CE44A6EC9309">
    <w:name w:val="A0A3C52998B14FE8AC99CE44A6EC9309"/>
  </w:style>
  <w:style w:type="paragraph" w:customStyle="1" w:styleId="EA6CA11DF91F446CB2C8239A84C9BE43">
    <w:name w:val="EA6CA11DF91F446CB2C8239A84C9BE43"/>
  </w:style>
  <w:style w:type="paragraph" w:customStyle="1" w:styleId="AF58667DC63143DF86C1E1E961CB0402">
    <w:name w:val="AF58667DC63143DF86C1E1E961CB0402"/>
  </w:style>
  <w:style w:type="paragraph" w:customStyle="1" w:styleId="804E0305A8684E50BD272D34A5CFFDA2">
    <w:name w:val="804E0305A8684E50BD272D34A5CFFDA2"/>
  </w:style>
  <w:style w:type="paragraph" w:customStyle="1" w:styleId="A03D1739F28048E7A562DD13AF7DCBED">
    <w:name w:val="A03D1739F28048E7A562DD13AF7DCBED"/>
  </w:style>
  <w:style w:type="paragraph" w:customStyle="1" w:styleId="7216CCAB20334EDB96A4137A14A74908">
    <w:name w:val="7216CCAB20334EDB96A4137A14A74908"/>
  </w:style>
  <w:style w:type="paragraph" w:customStyle="1" w:styleId="6942ED04FE254CB1B1C857C1E1A0D3E6">
    <w:name w:val="6942ED04FE254CB1B1C857C1E1A0D3E6"/>
  </w:style>
  <w:style w:type="paragraph" w:customStyle="1" w:styleId="659096AAD573464C9E46A5B53758123A">
    <w:name w:val="659096AAD573464C9E46A5B53758123A"/>
  </w:style>
  <w:style w:type="paragraph" w:customStyle="1" w:styleId="9FD202870C294ABFAF41CF099F387404">
    <w:name w:val="9FD202870C294ABFAF41CF099F387404"/>
  </w:style>
  <w:style w:type="paragraph" w:customStyle="1" w:styleId="3DBDC5BF411A4EF987A878B1E5DF4BC6">
    <w:name w:val="3DBDC5BF411A4EF987A878B1E5DF4BC6"/>
  </w:style>
  <w:style w:type="paragraph" w:customStyle="1" w:styleId="E78E225ACE9243A3A807CD8FF8B40A34">
    <w:name w:val="E78E225ACE9243A3A807CD8FF8B40A34"/>
  </w:style>
  <w:style w:type="paragraph" w:customStyle="1" w:styleId="BA45A6C9AD0B46068EE168A04526275C">
    <w:name w:val="BA45A6C9AD0B46068EE168A04526275C"/>
  </w:style>
  <w:style w:type="paragraph" w:customStyle="1" w:styleId="0312F566A09A45DD93C7855BEEC9AD67">
    <w:name w:val="0312F566A09A45DD93C7855BEEC9AD67"/>
  </w:style>
  <w:style w:type="paragraph" w:customStyle="1" w:styleId="0EAC1F53144644009912ECF78AEE868C">
    <w:name w:val="0EAC1F53144644009912ECF78AEE868C"/>
  </w:style>
  <w:style w:type="paragraph" w:customStyle="1" w:styleId="BA28756BE9B2474A921DE94CC7164264">
    <w:name w:val="BA28756BE9B2474A921DE94CC7164264"/>
  </w:style>
  <w:style w:type="paragraph" w:customStyle="1" w:styleId="96A120BEE97B43CA8C3AD49E9755E3DA">
    <w:name w:val="96A120BEE97B43CA8C3AD49E9755E3DA"/>
  </w:style>
  <w:style w:type="paragraph" w:customStyle="1" w:styleId="6A397A85965A429AB2C5E9A1B9CC8F97">
    <w:name w:val="6A397A85965A429AB2C5E9A1B9CC8F97"/>
  </w:style>
  <w:style w:type="paragraph" w:customStyle="1" w:styleId="5867A7AB901A493F962AD5C4421479FF">
    <w:name w:val="5867A7AB901A493F962AD5C4421479FF"/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pPr>
      <w:spacing w:before="120" w:after="0" w:line="264" w:lineRule="auto"/>
      <w:jc w:val="center"/>
    </w:pPr>
    <w:rPr>
      <w:rFonts w:eastAsiaTheme="minorHAnsi"/>
      <w:color w:val="FFFFFF" w:themeColor="background1"/>
      <w:sz w:val="24"/>
      <w:szCs w:val="24"/>
      <w:lang w:val="fr-FR" w:eastAsia="en-US"/>
    </w:rPr>
  </w:style>
  <w:style w:type="character" w:customStyle="1" w:styleId="CaractreProposDeMoi">
    <w:name w:val="Caractère ÀProposDeMoi"/>
    <w:basedOn w:val="Policepardfaut"/>
    <w:link w:val="ProposDeMoi"/>
    <w:uiPriority w:val="28"/>
    <w:rPr>
      <w:rFonts w:eastAsiaTheme="minorHAnsi"/>
      <w:color w:val="FFFFFF" w:themeColor="background1"/>
      <w:sz w:val="24"/>
      <w:szCs w:val="24"/>
      <w:lang w:val="fr-FR" w:eastAsia="en-US"/>
    </w:rPr>
  </w:style>
  <w:style w:type="paragraph" w:customStyle="1" w:styleId="90FB9272EE0B47D09D3077EAC5C9E4AF">
    <w:name w:val="90FB9272EE0B47D09D3077EAC5C9E4AF"/>
  </w:style>
  <w:style w:type="paragraph" w:customStyle="1" w:styleId="E1556A3FF3D842FA860E632BECCB36C0">
    <w:name w:val="E1556A3FF3D842FA860E632BECCB36C0"/>
  </w:style>
  <w:style w:type="paragraph" w:customStyle="1" w:styleId="9F16D4C3633241D6876A626797161511">
    <w:name w:val="9F16D4C3633241D6876A626797161511"/>
  </w:style>
  <w:style w:type="paragraph" w:customStyle="1" w:styleId="2C8C27B74E2C407F823EE9BCB29EE10C">
    <w:name w:val="2C8C27B74E2C407F823EE9BCB29EE10C"/>
  </w:style>
  <w:style w:type="paragraph" w:customStyle="1" w:styleId="4F1CB3885BC24BD68233F65AE1E998B2">
    <w:name w:val="4F1CB3885BC24BD68233F65AE1E998B2"/>
  </w:style>
  <w:style w:type="paragraph" w:customStyle="1" w:styleId="907A6A7A44064BCB9D7DD70C56C0BCA0">
    <w:name w:val="907A6A7A44064BCB9D7DD70C56C0BCA0"/>
  </w:style>
  <w:style w:type="paragraph" w:customStyle="1" w:styleId="422ADDF2D57D4869BB7CDDDC4ED1B012">
    <w:name w:val="422ADDF2D57D4869BB7CDDDC4ED1B012"/>
  </w:style>
  <w:style w:type="paragraph" w:customStyle="1" w:styleId="D621E77BC99C4D99AF4232E7D2DC9AC3">
    <w:name w:val="D621E77BC99C4D99AF4232E7D2DC9AC3"/>
  </w:style>
  <w:style w:type="paragraph" w:customStyle="1" w:styleId="6ACAF32AE06E4131877F9D029F94470F">
    <w:name w:val="6ACAF32AE06E4131877F9D029F94470F"/>
  </w:style>
  <w:style w:type="paragraph" w:customStyle="1" w:styleId="A7F085F53BBA42DD9EF637803FD491A5">
    <w:name w:val="A7F085F53BBA42DD9EF637803FD491A5"/>
  </w:style>
  <w:style w:type="paragraph" w:customStyle="1" w:styleId="55F6B3C19EA54067B00E7F1F8E1CB074">
    <w:name w:val="55F6B3C19EA54067B00E7F1F8E1CB074"/>
  </w:style>
  <w:style w:type="paragraph" w:customStyle="1" w:styleId="Contact1">
    <w:name w:val="Contact 1"/>
    <w:basedOn w:val="Normal"/>
    <w:next w:val="Normal"/>
    <w:link w:val="CaractredeContact1"/>
    <w:uiPriority w:val="29"/>
    <w:qFormat/>
    <w:pPr>
      <w:spacing w:after="0" w:line="264" w:lineRule="auto"/>
    </w:pPr>
    <w:rPr>
      <w:rFonts w:eastAsiaTheme="minorHAnsi"/>
      <w:color w:val="FFFFFF" w:themeColor="background1"/>
      <w:sz w:val="24"/>
      <w:szCs w:val="24"/>
      <w:lang w:val="fr-FR" w:eastAsia="en-US"/>
    </w:rPr>
  </w:style>
  <w:style w:type="character" w:customStyle="1" w:styleId="CaractredeContact1">
    <w:name w:val="Caractère de Contact 1"/>
    <w:basedOn w:val="Policepardfaut"/>
    <w:link w:val="Contact1"/>
    <w:uiPriority w:val="29"/>
    <w:rPr>
      <w:rFonts w:eastAsiaTheme="minorHAnsi"/>
      <w:color w:val="FFFFFF" w:themeColor="background1"/>
      <w:sz w:val="24"/>
      <w:szCs w:val="24"/>
      <w:lang w:val="fr-FR" w:eastAsia="en-US"/>
    </w:rPr>
  </w:style>
  <w:style w:type="paragraph" w:customStyle="1" w:styleId="64562862F98F477580D79D079630589F">
    <w:name w:val="64562862F98F477580D79D079630589F"/>
  </w:style>
  <w:style w:type="paragraph" w:customStyle="1" w:styleId="7D0D24171BF64C8C9A89A2E0B2819E91">
    <w:name w:val="7D0D24171BF64C8C9A89A2E0B2819E91"/>
  </w:style>
  <w:style w:type="paragraph" w:customStyle="1" w:styleId="C573F3ADC5404F9FB0641935B548C732">
    <w:name w:val="C573F3ADC5404F9FB0641935B548C732"/>
  </w:style>
  <w:style w:type="paragraph" w:customStyle="1" w:styleId="FF19E01637974181B20D276C3C164FDF">
    <w:name w:val="FF19E01637974181B20D276C3C164FDF"/>
  </w:style>
  <w:style w:type="paragraph" w:customStyle="1" w:styleId="65BC530057324318AFFE85715376764E">
    <w:name w:val="65BC530057324318AFFE85715376764E"/>
  </w:style>
  <w:style w:type="paragraph" w:customStyle="1" w:styleId="FE13550D4526408A9B663C71DF84BCC8">
    <w:name w:val="FE13550D4526408A9B663C71DF84BCC8"/>
  </w:style>
  <w:style w:type="paragraph" w:customStyle="1" w:styleId="FED84A800E944073990BC3C27831012C">
    <w:name w:val="FED84A800E944073990BC3C27831012C"/>
    <w:rsid w:val="00407C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1F9516-A425-4764-BF27-E4F2FFAE2F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09DA17-E3EC-474C-94E0-4154B1941FE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16A1CB34-4456-4432-AA49-67F66BF751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9C5D49-F454-4E67-8D51-AD197DE36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contemporain</Template>
  <TotalTime>0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2023-11-22T15:23:00Z</dcterms:created>
  <dcterms:modified xsi:type="dcterms:W3CDTF">2023-11-22T16:48:00Z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